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5EA7" w:rsidRDefault="0011788C" w:rsidP="00285EA7">
      <w:pPr>
        <w:ind w:right="1080"/>
      </w:pPr>
      <w:r>
        <w:rPr>
          <w:noProof/>
          <w:szCs w:val="20"/>
          <w:lang w:val="da-DK" w:eastAsia="da-DK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2540</wp:posOffset>
            </wp:positionV>
            <wp:extent cx="7772400" cy="10058400"/>
            <wp:effectExtent l="0" t="0" r="0" b="0"/>
            <wp:wrapNone/>
            <wp:docPr id="20" name="Bild 20" descr="5282-SS_ProductSumm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5282-SS_ProductSummar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/>
    <w:p w:rsidR="00285EA7" w:rsidRDefault="0011788C" w:rsidP="00285EA7"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4086225</wp:posOffset>
                </wp:positionH>
                <wp:positionV relativeFrom="paragraph">
                  <wp:posOffset>86360</wp:posOffset>
                </wp:positionV>
                <wp:extent cx="3166110" cy="457200"/>
                <wp:effectExtent l="0" t="2540" r="0" b="0"/>
                <wp:wrapNone/>
                <wp:docPr id="10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61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88C" w:rsidRPr="00A86F3A" w:rsidRDefault="0011788C" w:rsidP="0011788C">
                            <w:pPr>
                              <w:ind w:left="180"/>
                              <w:jc w:val="right"/>
                              <w:rPr>
                                <w:rFonts w:ascii="Arial" w:hAnsi="Arial"/>
                                <w:color w:val="808080"/>
                                <w:sz w:val="48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  <w:sz w:val="48"/>
                              </w:rPr>
                              <w:t>Curvy</w:t>
                            </w:r>
                            <w:r w:rsidRPr="00AD4BEA">
                              <w:rPr>
                                <w:rFonts w:ascii="Arial" w:hAnsi="Arial"/>
                                <w:color w:val="808080"/>
                                <w:sz w:val="48"/>
                                <w:vertAlign w:val="subscript"/>
                              </w:rPr>
                              <w:t>™</w:t>
                            </w:r>
                            <w:r>
                              <w:rPr>
                                <w:rFonts w:ascii="Arial" w:hAnsi="Arial"/>
                                <w:color w:val="808080"/>
                                <w:sz w:val="48"/>
                              </w:rPr>
                              <w:t xml:space="preserve"> 8763</w:t>
                            </w:r>
                          </w:p>
                          <w:p w:rsidR="006A5193" w:rsidRPr="009E6335" w:rsidRDefault="006A5193" w:rsidP="006A5193">
                            <w:pPr>
                              <w:ind w:left="180"/>
                              <w:jc w:val="right"/>
                              <w:rPr>
                                <w:rFonts w:ascii="Arial" w:hAnsi="Arial"/>
                                <w:color w:val="80808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321.75pt;margin-top:6.8pt;width:249.3pt;height:3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" filled="f" stroked="f">
                <v:textbox>
                  <w:txbxContent>
                    <w:p w:rsidR="0011788C" w:rsidRPr="00A86F3A" w:rsidRDefault="0011788C" w:rsidP="0011788C">
                      <w:pPr>
                        <w:ind w:left="180"/>
                        <w:jc w:val="right"/>
                        <w:rPr>
                          <w:rFonts w:ascii="Arial" w:hAnsi="Arial"/>
                          <w:color w:val="808080"/>
                          <w:sz w:val="48"/>
                        </w:rPr>
                      </w:pPr>
                      <w:r>
                        <w:rPr>
                          <w:rFonts w:ascii="Arial" w:hAnsi="Arial"/>
                          <w:color w:val="808080"/>
                          <w:sz w:val="48"/>
                        </w:rPr>
                        <w:t>Curvy</w:t>
                      </w:r>
                      <w:r w:rsidRPr="00AD4BEA">
                        <w:rPr>
                          <w:rFonts w:ascii="Arial" w:hAnsi="Arial"/>
                          <w:color w:val="808080"/>
                          <w:sz w:val="48"/>
                          <w:vertAlign w:val="subscript"/>
                        </w:rPr>
                        <w:t>™</w:t>
                      </w:r>
                      <w:r>
                        <w:rPr>
                          <w:rFonts w:ascii="Arial" w:hAnsi="Arial"/>
                          <w:color w:val="808080"/>
                          <w:sz w:val="48"/>
                        </w:rPr>
                        <w:t xml:space="preserve"> 87</w:t>
                      </w:r>
                      <w:r>
                        <w:rPr>
                          <w:rFonts w:ascii="Arial" w:hAnsi="Arial"/>
                          <w:color w:val="808080"/>
                          <w:sz w:val="48"/>
                        </w:rPr>
                        <w:t>63</w:t>
                      </w:r>
                    </w:p>
                    <w:p w:rsidR="006A5193" w:rsidRPr="009E6335" w:rsidRDefault="006A5193" w:rsidP="006A5193">
                      <w:pPr>
                        <w:ind w:left="180"/>
                        <w:jc w:val="right"/>
                        <w:rPr>
                          <w:rFonts w:ascii="Arial" w:hAnsi="Arial"/>
                          <w:color w:val="80808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85EA7" w:rsidRDefault="00285EA7" w:rsidP="00285EA7"/>
    <w:p w:rsidR="00285EA7" w:rsidRDefault="00285EA7" w:rsidP="00285EA7"/>
    <w:p w:rsidR="00285EA7" w:rsidRDefault="0011788C" w:rsidP="00285EA7"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622935</wp:posOffset>
                </wp:positionH>
                <wp:positionV relativeFrom="paragraph">
                  <wp:posOffset>132080</wp:posOffset>
                </wp:positionV>
                <wp:extent cx="6515100" cy="0"/>
                <wp:effectExtent l="13335" t="12065" r="5715" b="6985"/>
                <wp:wrapNone/>
                <wp:docPr id="9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5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3333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13760F" id="Line 9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.05pt,10.4pt" to="562.0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" strokecolor="#333">
                <v:stroke dashstyle="1 1"/>
              </v:line>
            </w:pict>
          </mc:Fallback>
        </mc:AlternateContent>
      </w:r>
    </w:p>
    <w:p w:rsidR="00285EA7" w:rsidRDefault="0011788C" w:rsidP="00285EA7">
      <w:r>
        <w:rPr>
          <w:noProof/>
          <w:lang w:val="da-DK" w:eastAsia="da-DK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3366135</wp:posOffset>
                </wp:positionH>
                <wp:positionV relativeFrom="paragraph">
                  <wp:posOffset>71120</wp:posOffset>
                </wp:positionV>
                <wp:extent cx="3836035" cy="3200400"/>
                <wp:effectExtent l="3810" t="2540" r="0" b="0"/>
                <wp:wrapSquare wrapText="bothSides"/>
                <wp:docPr id="8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6035" cy="320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5EA7" w:rsidRDefault="0011788C">
                            <w:r>
                              <w:rPr>
                                <w:noProof/>
                                <w:lang w:val="da-DK" w:eastAsia="da-DK"/>
                              </w:rPr>
                              <w:drawing>
                                <wp:inline distT="0" distB="0" distL="0" distR="0">
                                  <wp:extent cx="3657600" cy="3257550"/>
                                  <wp:effectExtent l="0" t="0" r="0" b="0"/>
                                  <wp:docPr id="1" name="Bild 1" descr="8763_beauty (hi res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8763_beauty (hi res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977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57600" cy="3257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27" type="#_x0000_t202" style="position:absolute;margin-left:265.05pt;margin-top:5.6pt;width:302.05pt;height:252pt;z-index:2516597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" stroked="f">
                <v:textbox>
                  <w:txbxContent>
                    <w:p w:rsidR="00285EA7" w:rsidRDefault="0011788C">
                      <w:r>
                        <w:rPr>
                          <w:noProof/>
                          <w:lang w:val="sv-SE" w:eastAsia="sv-SE"/>
                        </w:rPr>
                        <w:drawing>
                          <wp:inline distT="0" distB="0" distL="0" distR="0">
                            <wp:extent cx="3657600" cy="3257550"/>
                            <wp:effectExtent l="0" t="0" r="0" b="0"/>
                            <wp:docPr id="1" name="Bild 1" descr="8763_beauty (hi res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8763_beauty (hi res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977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57600" cy="3257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85EA7" w:rsidRDefault="00285EA7" w:rsidP="00285EA7"/>
    <w:p w:rsidR="00285EA7" w:rsidRDefault="0011788C" w:rsidP="00285EA7"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811091</wp:posOffset>
                </wp:positionH>
                <wp:positionV relativeFrom="paragraph">
                  <wp:posOffset>14263</wp:posOffset>
                </wp:positionV>
                <wp:extent cx="2171700" cy="228600"/>
                <wp:effectExtent l="3810" t="2540" r="0" b="0"/>
                <wp:wrapSquare wrapText="bothSides"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5EA7" w:rsidRPr="001D7C1D" w:rsidRDefault="0011788C" w:rsidP="00285EA7">
                            <w:pPr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  <w:t>TIL</w:t>
                            </w:r>
                            <w:r w:rsidR="001211D3"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  <w:t>BEHØ</w:t>
                            </w:r>
                            <w:r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  <w:t>R</w:t>
                            </w:r>
                            <w:r w:rsidR="001211D3"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  <w:t xml:space="preserve"> DER MEDFØLGER</w:t>
                            </w:r>
                            <w:r>
                              <w:rPr>
                                <w:rFonts w:ascii="Arial" w:hAnsi="Arial"/>
                                <w:b/>
                                <w:color w:val="E01340"/>
                                <w:sz w:val="22"/>
                                <w:szCs w:val="22"/>
                              </w:rPr>
                              <w:t xml:space="preserve"> INGÅR</w:t>
                            </w:r>
                          </w:p>
                          <w:p w:rsidR="00285EA7" w:rsidRPr="00855A40" w:rsidRDefault="00285EA7">
                            <w:pPr>
                              <w:rPr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8" type="#_x0000_t202" style="position:absolute;margin-left:63.85pt;margin-top:1.1pt;width:171pt;height:18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" filled="f" stroked="f">
                <v:textbox>
                  <w:txbxContent>
                    <w:p w:rsidR="00285EA7" w:rsidRPr="001D7C1D" w:rsidRDefault="0011788C" w:rsidP="00285EA7">
                      <w:pPr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  <w:t>TIL</w:t>
                      </w:r>
                      <w:r w:rsidR="001211D3"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  <w:t>BEHØ</w:t>
                      </w:r>
                      <w:r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  <w:t>R</w:t>
                      </w:r>
                      <w:r w:rsidR="001211D3"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  <w:t xml:space="preserve"> DER MEDFØLGER</w:t>
                      </w:r>
                      <w:r>
                        <w:rPr>
                          <w:rFonts w:ascii="Arial" w:hAnsi="Arial"/>
                          <w:b/>
                          <w:color w:val="E01340"/>
                          <w:sz w:val="22"/>
                          <w:szCs w:val="22"/>
                        </w:rPr>
                        <w:t xml:space="preserve"> INGÅR</w:t>
                      </w:r>
                    </w:p>
                    <w:p w:rsidR="00285EA7" w:rsidRPr="00855A40" w:rsidRDefault="00285EA7">
                      <w:pPr>
                        <w:rPr>
                          <w:sz w:val="2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85EA7" w:rsidRDefault="0011788C" w:rsidP="00285EA7"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916598</wp:posOffset>
                </wp:positionH>
                <wp:positionV relativeFrom="paragraph">
                  <wp:posOffset>81671</wp:posOffset>
                </wp:positionV>
                <wp:extent cx="1943100" cy="2482215"/>
                <wp:effectExtent l="3810" t="2540" r="0" b="1270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2482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88C" w:rsidRP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bookmarkStart w:id="0" w:name="_GoBack"/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Nå</w:t>
                            </w:r>
                            <w:r w:rsidRPr="001211D3">
                              <w:rPr>
                                <w:rFonts w:ascii="Arial" w:hAnsi="Arial"/>
                                <w:b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l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e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 xml:space="preserve"> </w:t>
                            </w:r>
                          </w:p>
                          <w:p w:rsidR="0011788C" w:rsidRP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Spol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er</w:t>
                            </w:r>
                          </w:p>
                          <w:p w:rsidR="0011788C" w:rsidRP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E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ks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tra trådh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older</w:t>
                            </w:r>
                          </w:p>
                          <w:p w:rsidR="0011788C" w:rsidRP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Filt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skiver til trådholderen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 xml:space="preserve"> (2)</w:t>
                            </w:r>
                          </w:p>
                          <w:p w:rsid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Tråd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rullekapsel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 xml:space="preserve"> (li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lle, mellem, stor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)</w:t>
                            </w:r>
                          </w:p>
                          <w:p w:rsidR="0011788C" w:rsidRPr="001211D3" w:rsidRDefault="001211D3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Opsprætter</w:t>
                            </w:r>
                            <w:r w:rsidR="0011788C"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 xml:space="preserve"> / b</w:t>
                            </w:r>
                            <w: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ø</w:t>
                            </w:r>
                            <w:r w:rsidR="0011788C"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rste</w:t>
                            </w:r>
                          </w:p>
                          <w:p w:rsidR="0011788C" w:rsidRPr="001211D3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Skru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etrækker til stingpladen</w:t>
                            </w:r>
                          </w:p>
                          <w:p w:rsidR="0011788C" w:rsidRPr="001211D3" w:rsidRDefault="001211D3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Lynlåsfod</w:t>
                            </w:r>
                          </w:p>
                          <w:p w:rsidR="0011788C" w:rsidRPr="001211D3" w:rsidRDefault="001211D3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Pyntesømsfod</w:t>
                            </w:r>
                          </w:p>
                          <w:p w:rsidR="0011788C" w:rsidRPr="001211D3" w:rsidRDefault="001211D3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  <w:lang w:val="da-DK"/>
                              </w:rPr>
                              <w:t>Trykfod til usynlig oplægning</w:t>
                            </w:r>
                          </w:p>
                          <w:p w:rsidR="0011788C" w:rsidRDefault="0011788C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</w:rPr>
                            </w:pPr>
                            <w:r w:rsidRPr="0092174C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</w:rPr>
                              <w:t>Knaph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</w:rPr>
                              <w:t>ulsfod</w:t>
                            </w:r>
                          </w:p>
                          <w:p w:rsidR="0011788C" w:rsidRPr="00AD4BEA" w:rsidRDefault="001211D3" w:rsidP="0011788C">
                            <w:pP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  <w:sz w:val="22"/>
                                <w:szCs w:val="22"/>
                              </w:rPr>
                              <w:t>Støvhætte</w:t>
                            </w:r>
                          </w:p>
                          <w:bookmarkEnd w:id="0"/>
                          <w:p w:rsidR="006A5193" w:rsidRPr="001D7C1D" w:rsidRDefault="006A5193" w:rsidP="006A5193">
                            <w:pPr>
                              <w:rPr>
                                <w:rFonts w:ascii="Arial" w:hAnsi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9" type="#_x0000_t202" style="position:absolute;margin-left:72.15pt;margin-top:6.45pt;width:153pt;height:195.4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38huAIAAME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" filled="f" stroked="f">
                <v:textbox>
                  <w:txbxContent>
                    <w:p w:rsidR="0011788C" w:rsidRP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bookmarkStart w:id="1" w:name="_GoBack"/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Nå</w:t>
                      </w:r>
                      <w:r w:rsidRPr="001211D3">
                        <w:rPr>
                          <w:rFonts w:ascii="Arial" w:hAnsi="Arial"/>
                          <w:b/>
                          <w:color w:val="808080"/>
                          <w:sz w:val="22"/>
                          <w:szCs w:val="22"/>
                          <w:lang w:val="da-DK"/>
                        </w:rPr>
                        <w:t>l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e</w:t>
                      </w: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 xml:space="preserve"> </w:t>
                      </w:r>
                    </w:p>
                    <w:p w:rsidR="0011788C" w:rsidRP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Spol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er</w:t>
                      </w:r>
                    </w:p>
                    <w:p w:rsidR="0011788C" w:rsidRP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E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ks</w:t>
                      </w: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tra trådh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older</w:t>
                      </w:r>
                    </w:p>
                    <w:p w:rsidR="0011788C" w:rsidRP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Filt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skiver til trådholderen</w:t>
                      </w: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 xml:space="preserve"> (2)</w:t>
                      </w:r>
                    </w:p>
                    <w:p w:rsid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Tråd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rullekapsel</w:t>
                      </w: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 xml:space="preserve"> (li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lle, mellem, stor</w:t>
                      </w: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)</w:t>
                      </w:r>
                    </w:p>
                    <w:p w:rsidR="0011788C" w:rsidRPr="001211D3" w:rsidRDefault="001211D3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Opsprætter</w:t>
                      </w:r>
                      <w:r w:rsidR="0011788C"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 xml:space="preserve"> / b</w:t>
                      </w:r>
                      <w: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ø</w:t>
                      </w:r>
                      <w:r w:rsidR="0011788C"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rste</w:t>
                      </w:r>
                    </w:p>
                    <w:p w:rsidR="0011788C" w:rsidRPr="001211D3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Skru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etrækker til stingpladen</w:t>
                      </w:r>
                    </w:p>
                    <w:p w:rsidR="0011788C" w:rsidRPr="001211D3" w:rsidRDefault="001211D3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Lynlåsfod</w:t>
                      </w:r>
                    </w:p>
                    <w:p w:rsidR="0011788C" w:rsidRPr="001211D3" w:rsidRDefault="001211D3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Pyntesømsfod</w:t>
                      </w:r>
                    </w:p>
                    <w:p w:rsidR="0011788C" w:rsidRPr="001211D3" w:rsidRDefault="001211D3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  <w:lang w:val="da-DK"/>
                        </w:rPr>
                        <w:t>Trykfod til usynlig oplægning</w:t>
                      </w:r>
                    </w:p>
                    <w:p w:rsidR="0011788C" w:rsidRDefault="0011788C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</w:rPr>
                      </w:pPr>
                      <w:r w:rsidRPr="0092174C">
                        <w:rPr>
                          <w:rFonts w:ascii="Arial" w:hAnsi="Arial"/>
                          <w:color w:val="808080"/>
                          <w:sz w:val="22"/>
                          <w:szCs w:val="22"/>
                        </w:rPr>
                        <w:t>Knaph</w:t>
                      </w:r>
                      <w:r w:rsidR="001211D3">
                        <w:rPr>
                          <w:rFonts w:ascii="Arial" w:hAnsi="Arial"/>
                          <w:color w:val="808080"/>
                          <w:sz w:val="22"/>
                          <w:szCs w:val="22"/>
                        </w:rPr>
                        <w:t>ulsfod</w:t>
                      </w:r>
                    </w:p>
                    <w:p w:rsidR="0011788C" w:rsidRPr="00AD4BEA" w:rsidRDefault="001211D3" w:rsidP="0011788C">
                      <w:pPr>
                        <w:rPr>
                          <w:rFonts w:ascii="Arial" w:hAnsi="Arial"/>
                          <w:color w:val="80808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/>
                          <w:color w:val="808080"/>
                          <w:sz w:val="22"/>
                          <w:szCs w:val="22"/>
                        </w:rPr>
                        <w:t>Støvhætte</w:t>
                      </w:r>
                    </w:p>
                    <w:bookmarkEnd w:id="1"/>
                    <w:p w:rsidR="006A5193" w:rsidRPr="001D7C1D" w:rsidRDefault="006A5193" w:rsidP="006A5193">
                      <w:pPr>
                        <w:rPr>
                          <w:rFonts w:ascii="Arial" w:hAnsi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/>
    <w:p w:rsidR="00285EA7" w:rsidRDefault="00285EA7" w:rsidP="00285EA7">
      <w:pPr>
        <w:sectPr w:rsidR="00285EA7">
          <w:type w:val="continuous"/>
          <w:pgSz w:w="12240" w:h="15840"/>
          <w:pgMar w:top="0" w:right="0" w:bottom="0" w:left="0" w:header="0" w:footer="0" w:gutter="0"/>
          <w:cols w:space="720"/>
          <w:formProt w:val="0"/>
        </w:sectPr>
      </w:pPr>
    </w:p>
    <w:p w:rsidR="00285EA7" w:rsidRDefault="0011788C" w:rsidP="00285EA7"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664845</wp:posOffset>
                </wp:positionH>
                <wp:positionV relativeFrom="paragraph">
                  <wp:posOffset>2828925</wp:posOffset>
                </wp:positionV>
                <wp:extent cx="6587490" cy="3095625"/>
                <wp:effectExtent l="0" t="0" r="0" b="0"/>
                <wp:wrapSquare wrapText="bothSides"/>
                <wp:docPr id="5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7490" cy="3095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788C" w:rsidRPr="001211D3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</w:pPr>
                            <w:r w:rsidRP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30 s</w:t>
                            </w:r>
                            <w:r w:rsidR="001211D3" w:rsidRP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ømme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 xml:space="preserve"> inkl. 2 st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k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. 1-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 xml:space="preserve">trins </w:t>
                            </w:r>
                            <w:r w:rsidRP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knaph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  <w:lang w:val="da-DK"/>
                              </w:rPr>
                              <w:t>ul</w:t>
                            </w:r>
                          </w:p>
                          <w:p w:rsidR="0011788C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 w:rsidRPr="00AD4BEA">
                              <w:rPr>
                                <w:rFonts w:ascii="Arial" w:hAnsi="Arial"/>
                                <w:i/>
                                <w:color w:val="808080"/>
                              </w:rPr>
                              <w:t>SwiftSmart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™ tr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 xml:space="preserve">ådningssystem 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med nål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tr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åder</w:t>
                            </w:r>
                          </w:p>
                          <w:p w:rsidR="0011788C" w:rsidRPr="00A86F3A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>
                              <w:rPr>
                                <w:rFonts w:ascii="Arial" w:hAnsi="Arial"/>
                                <w:i/>
                                <w:color w:val="808080"/>
                              </w:rPr>
                              <w:t xml:space="preserve">Drop &amp; Sew™ 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undertrådssystem</w:t>
                            </w:r>
                          </w:p>
                          <w:p w:rsidR="0011788C" w:rsidRPr="00A86F3A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Justerbar st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ingbredde og -længde</w:t>
                            </w:r>
                          </w:p>
                          <w:p w:rsidR="0011788C" w:rsidRPr="0011788C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Fler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 xml:space="preserve"> nål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positioner</w:t>
                            </w:r>
                          </w:p>
                          <w:p w:rsidR="0011788C" w:rsidRPr="00A86F3A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Friarm</w:t>
                            </w:r>
                          </w:p>
                          <w:p w:rsidR="00285EA7" w:rsidRPr="0011788C" w:rsidRDefault="0011788C" w:rsidP="0011788C">
                            <w:pPr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/>
                                <w:color w:val="808080"/>
                              </w:rPr>
                            </w:pPr>
                            <w:r>
                              <w:rPr>
                                <w:rFonts w:ascii="Arial" w:hAnsi="Arial"/>
                                <w:color w:val="808080"/>
                              </w:rPr>
                              <w:t>Robust metal</w:t>
                            </w:r>
                            <w:r w:rsidR="001211D3">
                              <w:rPr>
                                <w:rFonts w:ascii="Arial" w:hAnsi="Arial"/>
                                <w:color w:val="808080"/>
                              </w:rPr>
                              <w:t>chassis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margin-left:52.35pt;margin-top:222.75pt;width:518.7pt;height:243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/aFuQIAAMI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" filled="f" stroked="f">
                <v:textbox>
                  <w:txbxContent>
                    <w:p w:rsidR="0011788C" w:rsidRPr="001211D3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  <w:lang w:val="da-DK"/>
                        </w:rPr>
                      </w:pPr>
                      <w:r w:rsidRP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30 s</w:t>
                      </w:r>
                      <w:r w:rsidR="001211D3" w:rsidRP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ømme</w:t>
                      </w:r>
                      <w:r w:rsidRPr="001211D3">
                        <w:rPr>
                          <w:rFonts w:ascii="Arial" w:hAnsi="Arial"/>
                          <w:color w:val="808080"/>
                          <w:lang w:val="da-DK"/>
                        </w:rPr>
                        <w:t xml:space="preserve"> inkl. 2 st</w:t>
                      </w:r>
                      <w:r w:rsid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k</w:t>
                      </w:r>
                      <w:r w:rsidRP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. 1-</w:t>
                      </w:r>
                      <w:r w:rsidR="001211D3">
                        <w:rPr>
                          <w:rFonts w:ascii="Arial" w:hAnsi="Arial"/>
                          <w:color w:val="808080"/>
                          <w:lang w:val="da-DK"/>
                        </w:rPr>
                        <w:t xml:space="preserve">trins </w:t>
                      </w:r>
                      <w:r w:rsidRP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knaph</w:t>
                      </w:r>
                      <w:r w:rsidR="001211D3">
                        <w:rPr>
                          <w:rFonts w:ascii="Arial" w:hAnsi="Arial"/>
                          <w:color w:val="808080"/>
                          <w:lang w:val="da-DK"/>
                        </w:rPr>
                        <w:t>ul</w:t>
                      </w:r>
                    </w:p>
                    <w:p w:rsidR="0011788C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 w:rsidRPr="00AD4BEA">
                        <w:rPr>
                          <w:rFonts w:ascii="Arial" w:hAnsi="Arial"/>
                          <w:i/>
                          <w:color w:val="808080"/>
                        </w:rPr>
                        <w:t>SwiftSmart</w:t>
                      </w:r>
                      <w:r>
                        <w:rPr>
                          <w:rFonts w:ascii="Arial" w:hAnsi="Arial"/>
                          <w:color w:val="808080"/>
                        </w:rPr>
                        <w:t>™ tr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 xml:space="preserve">ådningssystem </w:t>
                      </w:r>
                      <w:r>
                        <w:rPr>
                          <w:rFonts w:ascii="Arial" w:hAnsi="Arial"/>
                          <w:color w:val="808080"/>
                        </w:rPr>
                        <w:t>med nål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e</w:t>
                      </w:r>
                      <w:r>
                        <w:rPr>
                          <w:rFonts w:ascii="Arial" w:hAnsi="Arial"/>
                          <w:color w:val="808080"/>
                        </w:rPr>
                        <w:t>tr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åder</w:t>
                      </w:r>
                    </w:p>
                    <w:p w:rsidR="0011788C" w:rsidRPr="00A86F3A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>
                        <w:rPr>
                          <w:rFonts w:ascii="Arial" w:hAnsi="Arial"/>
                          <w:i/>
                          <w:color w:val="808080"/>
                        </w:rPr>
                        <w:t xml:space="preserve">Drop &amp; Sew™ </w:t>
                      </w:r>
                      <w:r>
                        <w:rPr>
                          <w:rFonts w:ascii="Arial" w:hAnsi="Arial"/>
                          <w:color w:val="808080"/>
                        </w:rPr>
                        <w:t>undertrådssystem</w:t>
                      </w:r>
                    </w:p>
                    <w:p w:rsidR="0011788C" w:rsidRPr="00A86F3A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>
                        <w:rPr>
                          <w:rFonts w:ascii="Arial" w:hAnsi="Arial"/>
                          <w:color w:val="808080"/>
                        </w:rPr>
                        <w:t>Justerbar st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ingbredde og -længde</w:t>
                      </w:r>
                    </w:p>
                    <w:p w:rsidR="0011788C" w:rsidRPr="0011788C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>
                        <w:rPr>
                          <w:rFonts w:ascii="Arial" w:hAnsi="Arial"/>
                          <w:color w:val="808080"/>
                        </w:rPr>
                        <w:t>Fler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e</w:t>
                      </w:r>
                      <w:r>
                        <w:rPr>
                          <w:rFonts w:ascii="Arial" w:hAnsi="Arial"/>
                          <w:color w:val="808080"/>
                        </w:rPr>
                        <w:t xml:space="preserve"> nål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e</w:t>
                      </w:r>
                      <w:r>
                        <w:rPr>
                          <w:rFonts w:ascii="Arial" w:hAnsi="Arial"/>
                          <w:color w:val="808080"/>
                        </w:rPr>
                        <w:t>positioner</w:t>
                      </w:r>
                    </w:p>
                    <w:p w:rsidR="0011788C" w:rsidRPr="00A86F3A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>
                        <w:rPr>
                          <w:rFonts w:ascii="Arial" w:hAnsi="Arial"/>
                          <w:color w:val="808080"/>
                        </w:rPr>
                        <w:t>Friarm</w:t>
                      </w:r>
                    </w:p>
                    <w:p w:rsidR="00285EA7" w:rsidRPr="0011788C" w:rsidRDefault="0011788C" w:rsidP="0011788C">
                      <w:pPr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/>
                          <w:color w:val="808080"/>
                        </w:rPr>
                      </w:pPr>
                      <w:r>
                        <w:rPr>
                          <w:rFonts w:ascii="Arial" w:hAnsi="Arial"/>
                          <w:color w:val="808080"/>
                        </w:rPr>
                        <w:t>Robust metal</w:t>
                      </w:r>
                      <w:r w:rsidR="001211D3">
                        <w:rPr>
                          <w:rFonts w:ascii="Arial" w:hAnsi="Arial"/>
                          <w:color w:val="808080"/>
                        </w:rPr>
                        <w:t>chassis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737235</wp:posOffset>
                </wp:positionH>
                <wp:positionV relativeFrom="paragraph">
                  <wp:posOffset>2367915</wp:posOffset>
                </wp:positionV>
                <wp:extent cx="2628900" cy="342900"/>
                <wp:effectExtent l="3810" t="0" r="0" b="3810"/>
                <wp:wrapSquare wrapText="bothSides"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85EA7" w:rsidRPr="004D5DD2" w:rsidRDefault="0011788C">
                            <w:pPr>
                              <w:rPr>
                                <w:rFonts w:ascii="Arial" w:hAnsi="Arial"/>
                                <w:b/>
                                <w:color w:val="E01340"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E01340"/>
                                <w:sz w:val="28"/>
                              </w:rPr>
                              <w:t>EGENSKA</w:t>
                            </w:r>
                            <w:r w:rsidR="001211D3">
                              <w:rPr>
                                <w:rFonts w:ascii="Arial" w:hAnsi="Arial"/>
                                <w:b/>
                                <w:color w:val="E01340"/>
                                <w:sz w:val="28"/>
                              </w:rPr>
                              <w:t>B</w:t>
                            </w:r>
                            <w:r>
                              <w:rPr>
                                <w:rFonts w:ascii="Arial" w:hAnsi="Arial"/>
                                <w:b/>
                                <w:color w:val="E01340"/>
                                <w:sz w:val="28"/>
                              </w:rPr>
                              <w:t>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1" type="#_x0000_t202" style="position:absolute;margin-left:58.05pt;margin-top:186.45pt;width:207pt;height:27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wKjtwIAAME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" filled="f" stroked="f">
                <v:textbox>
                  <w:txbxContent>
                    <w:p w:rsidR="00285EA7" w:rsidRPr="004D5DD2" w:rsidRDefault="0011788C">
                      <w:pPr>
                        <w:rPr>
                          <w:rFonts w:ascii="Arial" w:hAnsi="Arial"/>
                          <w:b/>
                          <w:color w:val="E01340"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color w:val="E01340"/>
                          <w:sz w:val="28"/>
                        </w:rPr>
                        <w:t>EGENSKA</w:t>
                      </w:r>
                      <w:r w:rsidR="001211D3">
                        <w:rPr>
                          <w:rFonts w:ascii="Arial" w:hAnsi="Arial"/>
                          <w:b/>
                          <w:color w:val="E01340"/>
                          <w:sz w:val="28"/>
                        </w:rPr>
                        <w:t>B</w:t>
                      </w:r>
                      <w:r>
                        <w:rPr>
                          <w:rFonts w:ascii="Arial" w:hAnsi="Arial"/>
                          <w:b/>
                          <w:color w:val="E01340"/>
                          <w:sz w:val="28"/>
                        </w:rPr>
                        <w:t>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>
                <wp:simplePos x="0" y="0"/>
                <wp:positionH relativeFrom="column">
                  <wp:posOffset>622935</wp:posOffset>
                </wp:positionH>
                <wp:positionV relativeFrom="paragraph">
                  <wp:posOffset>-1216660</wp:posOffset>
                </wp:positionV>
                <wp:extent cx="2514600" cy="2857500"/>
                <wp:effectExtent l="3810" t="2540" r="5715" b="6985"/>
                <wp:wrapNone/>
                <wp:docPr id="3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2857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0C0C0">
                            <a:alpha val="25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B4EB70" id="AutoShape 26" o:spid="_x0000_s1026" style="position:absolute;margin-left:49.05pt;margin-top:-95.8pt;width:198pt;height:225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" fillcolor="silver" stroked="f">
                <v:fill opacity="16448f"/>
              </v:roundrect>
            </w:pict>
          </mc:Fallback>
        </mc:AlternateContent>
      </w:r>
      <w:r>
        <w:rPr>
          <w:noProof/>
          <w:szCs w:val="20"/>
          <w:lang w:val="da-DK" w:eastAsia="da-DK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622935</wp:posOffset>
                </wp:positionH>
                <wp:positionV relativeFrom="paragraph">
                  <wp:posOffset>2151380</wp:posOffset>
                </wp:positionV>
                <wp:extent cx="6515100" cy="0"/>
                <wp:effectExtent l="13335" t="8255" r="5715" b="10795"/>
                <wp:wrapNone/>
                <wp:docPr id="2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15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333333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E673B4" id="Line 10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.05pt,169.4pt" to="562.05pt,16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" strokecolor="#333">
                <v:stroke dashstyle="1 1"/>
              </v:line>
            </w:pict>
          </mc:Fallback>
        </mc:AlternateContent>
      </w:r>
      <w:r w:rsidR="00285EA7">
        <w:t xml:space="preserve"> </w:t>
      </w:r>
    </w:p>
    <w:sectPr w:rsidR="00285EA7" w:rsidSect="00285EA7">
      <w:type w:val="continuous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8605B" w:rsidRDefault="0078605B">
      <w:r>
        <w:separator/>
      </w:r>
    </w:p>
  </w:endnote>
  <w:endnote w:type="continuationSeparator" w:id="0">
    <w:p w:rsidR="0078605B" w:rsidRDefault="007860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8605B" w:rsidRDefault="0078605B">
      <w:r>
        <w:separator/>
      </w:r>
    </w:p>
  </w:footnote>
  <w:footnote w:type="continuationSeparator" w:id="0">
    <w:p w:rsidR="0078605B" w:rsidRDefault="007860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6DD54A6"/>
    <w:multiLevelType w:val="hybridMultilevel"/>
    <w:tmpl w:val="43822698"/>
    <w:lvl w:ilvl="0" w:tplc="00010409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" w:hAnsi="Courier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" w:hAnsi="Courier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" w:hAnsi="Courier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35"/>
  <w:displayBackgroundShape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48F8"/>
    <w:rsid w:val="00015141"/>
    <w:rsid w:val="0011788C"/>
    <w:rsid w:val="001211D3"/>
    <w:rsid w:val="00285EA7"/>
    <w:rsid w:val="002C7197"/>
    <w:rsid w:val="004848F8"/>
    <w:rsid w:val="005030CD"/>
    <w:rsid w:val="0058569E"/>
    <w:rsid w:val="00636174"/>
    <w:rsid w:val="006A5193"/>
    <w:rsid w:val="0078605B"/>
    <w:rsid w:val="007B410B"/>
    <w:rsid w:val="008B1EB1"/>
    <w:rsid w:val="009E6335"/>
    <w:rsid w:val="00A56F01"/>
    <w:rsid w:val="00C415B6"/>
    <w:rsid w:val="00D17E9A"/>
    <w:rsid w:val="00D219A2"/>
    <w:rsid w:val="00E26CD3"/>
    <w:rsid w:val="00E41785"/>
    <w:rsid w:val="00E459C5"/>
    <w:rsid w:val="00ED0DF4"/>
    <w:rsid w:val="00F63F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chartTrackingRefBased/>
  <w15:docId w15:val="{A4D7AA49-5130-4D21-90B9-4F89CAC79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855A40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rsid w:val="00855A40"/>
    <w:pPr>
      <w:tabs>
        <w:tab w:val="center" w:pos="4320"/>
        <w:tab w:val="right" w:pos="8640"/>
      </w:tabs>
    </w:pPr>
  </w:style>
  <w:style w:type="paragraph" w:customStyle="1" w:styleId="aria">
    <w:name w:val="aria"/>
    <w:basedOn w:val="Normal"/>
    <w:rsid w:val="00855A40"/>
    <w:pPr>
      <w:ind w:left="1080" w:right="10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3941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~1\HoyK\LOCALS~1\Temp\5282-Prod_Sum_Temp.dot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5282-Prod_Sum_Temp.dot</Template>
  <TotalTime>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Microsoft</Company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 Boertman</dc:creator>
  <cp:keywords/>
  <cp:lastModifiedBy>Dorte Bendsen</cp:lastModifiedBy>
  <cp:revision>2</cp:revision>
  <cp:lastPrinted>2011-03-01T12:49:00Z</cp:lastPrinted>
  <dcterms:created xsi:type="dcterms:W3CDTF">2016-09-22T07:38:00Z</dcterms:created>
  <dcterms:modified xsi:type="dcterms:W3CDTF">2016-09-22T07:38:00Z</dcterms:modified>
</cp:coreProperties>
</file>